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B52E7" w14:textId="1CBB94B9" w:rsidR="0063431F" w:rsidRPr="00226C30" w:rsidRDefault="007C418E" w:rsidP="007C418E">
      <w:pPr>
        <w:tabs>
          <w:tab w:val="left" w:pos="1770"/>
        </w:tabs>
        <w:jc w:val="center"/>
        <w:rPr>
          <w:b/>
          <w:bCs/>
          <w:sz w:val="28"/>
          <w:szCs w:val="28"/>
        </w:rPr>
      </w:pPr>
      <w:r w:rsidRPr="00226C30">
        <w:rPr>
          <w:b/>
          <w:bCs/>
          <w:sz w:val="28"/>
          <w:szCs w:val="28"/>
        </w:rPr>
        <w:t>Solicitação de Prorrogação de Prazo de Defesa</w:t>
      </w:r>
      <w:r w:rsidR="00F91252">
        <w:rPr>
          <w:b/>
          <w:bCs/>
          <w:sz w:val="28"/>
          <w:szCs w:val="28"/>
        </w:rPr>
        <w:t>/Qualificação</w:t>
      </w:r>
    </w:p>
    <w:p w14:paraId="32284428" w14:textId="77777777" w:rsidR="00226C30" w:rsidRDefault="00226C30" w:rsidP="007C418E">
      <w:pPr>
        <w:tabs>
          <w:tab w:val="left" w:pos="1770"/>
        </w:tabs>
        <w:jc w:val="center"/>
        <w:rPr>
          <w:b/>
          <w:bCs/>
        </w:rPr>
      </w:pPr>
    </w:p>
    <w:p w14:paraId="4DCB7D02" w14:textId="77777777" w:rsidR="00226C30" w:rsidRPr="00226C30" w:rsidRDefault="00226C30" w:rsidP="007C418E">
      <w:pPr>
        <w:tabs>
          <w:tab w:val="left" w:pos="1770"/>
        </w:tabs>
        <w:jc w:val="center"/>
        <w:rPr>
          <w:b/>
          <w:bCs/>
          <w:color w:val="FF0000"/>
        </w:rPr>
      </w:pPr>
      <w:r w:rsidRPr="00226C30">
        <w:rPr>
          <w:b/>
          <w:bCs/>
          <w:color w:val="FF0000"/>
        </w:rPr>
        <w:t>A solicitação deverá ser assinada pelo/a discente e pelo/a orientador/a</w:t>
      </w:r>
    </w:p>
    <w:p w14:paraId="1287A4B3" w14:textId="77777777" w:rsidR="00226C30" w:rsidRDefault="00226C30" w:rsidP="007C418E">
      <w:pPr>
        <w:tabs>
          <w:tab w:val="left" w:pos="1770"/>
        </w:tabs>
        <w:jc w:val="center"/>
        <w:rPr>
          <w:b/>
          <w:bCs/>
        </w:rPr>
      </w:pPr>
    </w:p>
    <w:p w14:paraId="78C61AE0" w14:textId="77777777" w:rsidR="006B61C3" w:rsidRDefault="006B61C3" w:rsidP="00226C30">
      <w:pPr>
        <w:tabs>
          <w:tab w:val="left" w:pos="1770"/>
        </w:tabs>
        <w:jc w:val="both"/>
      </w:pPr>
    </w:p>
    <w:p w14:paraId="6301F7E3" w14:textId="77777777" w:rsidR="00226C30" w:rsidRPr="006B61C3" w:rsidRDefault="00226C30" w:rsidP="00226C30">
      <w:pPr>
        <w:tabs>
          <w:tab w:val="left" w:pos="1770"/>
        </w:tabs>
        <w:jc w:val="both"/>
      </w:pPr>
      <w:r w:rsidRPr="006B61C3">
        <w:t>Ao Colegiado do Curso de Pós-Graduação em Psicologia da UFMG</w:t>
      </w:r>
      <w:r w:rsidR="006B61C3" w:rsidRPr="006B61C3">
        <w:t>, solicit</w:t>
      </w:r>
      <w:r w:rsidR="006B61C3">
        <w:t>amos</w:t>
      </w:r>
      <w:r w:rsidR="006B61C3" w:rsidRPr="006B61C3">
        <w:t xml:space="preserve"> a prorrogação do prazo de defesa conforme informações abaixo:</w:t>
      </w:r>
    </w:p>
    <w:p w14:paraId="5D8FAAB0" w14:textId="77777777" w:rsidR="007C418E" w:rsidRDefault="005B37AC" w:rsidP="005B37AC">
      <w:pPr>
        <w:tabs>
          <w:tab w:val="left" w:pos="1770"/>
        </w:tabs>
        <w:jc w:val="both"/>
      </w:pP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0"/>
        <w:gridCol w:w="4675"/>
      </w:tblGrid>
      <w:tr w:rsidR="007C418E" w14:paraId="6BC4E6DA" w14:textId="77777777" w:rsidTr="00226C30">
        <w:tc>
          <w:tcPr>
            <w:tcW w:w="4638" w:type="dxa"/>
            <w:shd w:val="clear" w:color="auto" w:fill="auto"/>
          </w:tcPr>
          <w:p w14:paraId="6B93F900" w14:textId="77777777" w:rsidR="007C418E" w:rsidRPr="007C418E" w:rsidRDefault="007C418E" w:rsidP="007C418E">
            <w:pPr>
              <w:tabs>
                <w:tab w:val="left" w:pos="1770"/>
              </w:tabs>
              <w:jc w:val="both"/>
              <w:rPr>
                <w:b/>
                <w:bCs/>
              </w:rPr>
            </w:pPr>
            <w:r w:rsidRPr="007C418E">
              <w:rPr>
                <w:b/>
                <w:bCs/>
              </w:rPr>
              <w:t>Nome:</w:t>
            </w:r>
          </w:p>
        </w:tc>
        <w:tc>
          <w:tcPr>
            <w:tcW w:w="4747" w:type="dxa"/>
            <w:shd w:val="clear" w:color="auto" w:fill="auto"/>
          </w:tcPr>
          <w:p w14:paraId="26C477C0" w14:textId="77777777" w:rsidR="007C418E" w:rsidRDefault="007C418E" w:rsidP="007C418E">
            <w:pPr>
              <w:tabs>
                <w:tab w:val="left" w:pos="1770"/>
              </w:tabs>
              <w:jc w:val="both"/>
              <w:rPr>
                <w:b/>
                <w:bCs/>
              </w:rPr>
            </w:pPr>
            <w:r w:rsidRPr="007C418E">
              <w:rPr>
                <w:b/>
                <w:bCs/>
              </w:rPr>
              <w:t>Número de Matrícula:</w:t>
            </w:r>
            <w:r w:rsidR="00226C30">
              <w:rPr>
                <w:b/>
                <w:bCs/>
              </w:rPr>
              <w:t xml:space="preserve"> </w:t>
            </w:r>
          </w:p>
          <w:p w14:paraId="5A32D93D" w14:textId="77777777" w:rsidR="008721D9" w:rsidRPr="007C418E" w:rsidRDefault="008721D9" w:rsidP="007C418E">
            <w:pPr>
              <w:tabs>
                <w:tab w:val="left" w:pos="1770"/>
              </w:tabs>
              <w:jc w:val="both"/>
              <w:rPr>
                <w:b/>
                <w:bCs/>
              </w:rPr>
            </w:pPr>
          </w:p>
        </w:tc>
      </w:tr>
      <w:tr w:rsidR="007C418E" w14:paraId="7AF5484D" w14:textId="77777777" w:rsidTr="00226C30">
        <w:tc>
          <w:tcPr>
            <w:tcW w:w="9385" w:type="dxa"/>
            <w:gridSpan w:val="2"/>
            <w:shd w:val="clear" w:color="auto" w:fill="auto"/>
          </w:tcPr>
          <w:p w14:paraId="7BD93666" w14:textId="77777777" w:rsidR="006B61C3" w:rsidRPr="006B61C3" w:rsidRDefault="006B61C3" w:rsidP="006B61C3">
            <w:pPr>
              <w:tabs>
                <w:tab w:val="left" w:pos="1770"/>
              </w:tabs>
              <w:spacing w:line="480" w:lineRule="auto"/>
              <w:jc w:val="both"/>
            </w:pPr>
            <w:r>
              <w:rPr>
                <w:b/>
                <w:bCs/>
              </w:rPr>
              <w:t xml:space="preserve">Nome do/a Orientador/a: </w:t>
            </w:r>
          </w:p>
          <w:p w14:paraId="70680B4F" w14:textId="77777777" w:rsidR="00F91252" w:rsidRDefault="007C418E" w:rsidP="006B61C3">
            <w:pPr>
              <w:tabs>
                <w:tab w:val="left" w:pos="1770"/>
              </w:tabs>
              <w:spacing w:line="480" w:lineRule="auto"/>
              <w:jc w:val="both"/>
            </w:pPr>
            <w:r w:rsidRPr="007C418E">
              <w:rPr>
                <w:b/>
                <w:bCs/>
              </w:rPr>
              <w:t>Nível:</w:t>
            </w:r>
            <w:r>
              <w:t xml:space="preserve"> </w:t>
            </w:r>
            <w:proofErr w:type="gramStart"/>
            <w:r>
              <w:t>( )</w:t>
            </w:r>
            <w:proofErr w:type="gramEnd"/>
            <w:r>
              <w:t xml:space="preserve"> Mestrado    ( ) Doutorado</w:t>
            </w:r>
          </w:p>
          <w:p w14:paraId="63752068" w14:textId="70F47E34" w:rsidR="00980A8B" w:rsidRPr="00F91252" w:rsidRDefault="00F91252" w:rsidP="006B61C3">
            <w:pPr>
              <w:tabs>
                <w:tab w:val="left" w:pos="1770"/>
              </w:tabs>
              <w:spacing w:line="480" w:lineRule="auto"/>
              <w:jc w:val="both"/>
              <w:rPr>
                <w:b/>
                <w:bCs/>
              </w:rPr>
            </w:pPr>
            <w:r w:rsidRPr="00F91252">
              <w:rPr>
                <w:b/>
                <w:bCs/>
              </w:rPr>
              <w:t>Prorrogação:</w:t>
            </w:r>
            <w:r>
              <w:rPr>
                <w:b/>
                <w:bCs/>
              </w:rPr>
              <w:t xml:space="preserve"> </w:t>
            </w:r>
            <w:proofErr w:type="gramStart"/>
            <w:r w:rsidR="000A34C0">
              <w:t>( )</w:t>
            </w:r>
            <w:proofErr w:type="gramEnd"/>
            <w:r w:rsidR="000A34C0">
              <w:t xml:space="preserve"> Exame de Qualificação ( ) Defesa de Tese/Dissertação</w:t>
            </w:r>
            <w:r w:rsidR="008721D9" w:rsidRPr="00F91252">
              <w:rPr>
                <w:b/>
                <w:bCs/>
              </w:rPr>
              <w:t xml:space="preserve">         </w:t>
            </w:r>
          </w:p>
          <w:p w14:paraId="08DF4048" w14:textId="24E2FD48" w:rsidR="008721D9" w:rsidRDefault="008721D9" w:rsidP="00980A8B">
            <w:pPr>
              <w:tabs>
                <w:tab w:val="left" w:pos="1770"/>
              </w:tabs>
              <w:spacing w:line="480" w:lineRule="auto"/>
              <w:jc w:val="both"/>
            </w:pPr>
            <w:r w:rsidRPr="008721D9">
              <w:rPr>
                <w:b/>
                <w:bCs/>
              </w:rPr>
              <w:t>Bolsista:</w:t>
            </w:r>
            <w:r>
              <w:t xml:space="preserve"> </w:t>
            </w:r>
            <w:proofErr w:type="gramStart"/>
            <w:r>
              <w:t>( )</w:t>
            </w:r>
            <w:proofErr w:type="gramEnd"/>
            <w:r>
              <w:t xml:space="preserve"> Sim         ( ) Não</w:t>
            </w:r>
            <w:r w:rsidR="00980A8B">
              <w:t xml:space="preserve">             </w:t>
            </w:r>
            <w:r w:rsidRPr="008721D9">
              <w:rPr>
                <w:b/>
                <w:bCs/>
              </w:rPr>
              <w:t>Agência</w:t>
            </w:r>
            <w:r>
              <w:t>: ( ) CAPES   ( ) CNPq   ( ) FAPEMIG</w:t>
            </w:r>
          </w:p>
          <w:p w14:paraId="1116C0AF" w14:textId="3FEC279D" w:rsidR="00A90761" w:rsidRDefault="00A90761" w:rsidP="00980A8B">
            <w:pPr>
              <w:tabs>
                <w:tab w:val="left" w:pos="1770"/>
              </w:tabs>
              <w:spacing w:line="480" w:lineRule="auto"/>
              <w:jc w:val="both"/>
            </w:pPr>
            <w:r w:rsidRPr="00980A8B">
              <w:rPr>
                <w:b/>
                <w:bCs/>
              </w:rPr>
              <w:t>Solicita:</w:t>
            </w:r>
            <w:r w:rsidR="00980A8B">
              <w:rPr>
                <w:b/>
                <w:bCs/>
              </w:rPr>
              <w:t xml:space="preserve"> </w:t>
            </w:r>
            <w:proofErr w:type="gramStart"/>
            <w:r>
              <w:t>( )</w:t>
            </w:r>
            <w:proofErr w:type="gramEnd"/>
            <w:r>
              <w:t xml:space="preserve"> 1ª Prorrogação   ( ) 2ª Prorrogação  ( ) 3ª Prorrogação</w:t>
            </w:r>
          </w:p>
          <w:p w14:paraId="77B1CC3D" w14:textId="6E9A942A" w:rsidR="006B61C3" w:rsidRPr="006B61C3" w:rsidRDefault="006B61C3" w:rsidP="00EA5DD8">
            <w:pPr>
              <w:tabs>
                <w:tab w:val="left" w:pos="1770"/>
              </w:tabs>
              <w:spacing w:line="480" w:lineRule="auto"/>
              <w:jc w:val="both"/>
              <w:rPr>
                <w:b/>
                <w:bCs/>
              </w:rPr>
            </w:pPr>
            <w:r w:rsidRPr="006B61C3">
              <w:rPr>
                <w:b/>
                <w:bCs/>
              </w:rPr>
              <w:t>Solicita prorrogação até:</w:t>
            </w:r>
            <w:r>
              <w:rPr>
                <w:b/>
                <w:bCs/>
              </w:rPr>
              <w:t xml:space="preserve"> </w:t>
            </w:r>
          </w:p>
        </w:tc>
      </w:tr>
    </w:tbl>
    <w:p w14:paraId="2EE3B3D3" w14:textId="77777777" w:rsidR="007C418E" w:rsidRDefault="007C418E" w:rsidP="005B37AC">
      <w:pPr>
        <w:tabs>
          <w:tab w:val="left" w:pos="1770"/>
        </w:tabs>
        <w:jc w:val="both"/>
      </w:pPr>
    </w:p>
    <w:p w14:paraId="7076773F" w14:textId="77777777" w:rsidR="006B61C3" w:rsidRDefault="006B61C3" w:rsidP="005B37AC">
      <w:pPr>
        <w:tabs>
          <w:tab w:val="left" w:pos="1770"/>
        </w:tabs>
        <w:jc w:val="both"/>
        <w:rPr>
          <w:b/>
          <w:bCs/>
        </w:rPr>
      </w:pPr>
    </w:p>
    <w:p w14:paraId="0BC9A4AD" w14:textId="77777777" w:rsidR="00226C30" w:rsidRDefault="007C418E" w:rsidP="005B37AC">
      <w:pPr>
        <w:tabs>
          <w:tab w:val="left" w:pos="1770"/>
        </w:tabs>
        <w:jc w:val="both"/>
        <w:rPr>
          <w:b/>
          <w:bCs/>
        </w:rPr>
      </w:pPr>
      <w:r w:rsidRPr="00226C30">
        <w:rPr>
          <w:b/>
          <w:bCs/>
        </w:rPr>
        <w:t>Justificativa</w:t>
      </w:r>
      <w:r w:rsidR="00226C30" w:rsidRPr="00226C30">
        <w:rPr>
          <w:b/>
          <w:bCs/>
        </w:rPr>
        <w:t xml:space="preserve"> do pedido de prorrogação:</w:t>
      </w:r>
      <w:r w:rsidR="005B37AC" w:rsidRPr="00226C30">
        <w:rPr>
          <w:b/>
          <w:bCs/>
        </w:rPr>
        <w:tab/>
      </w:r>
    </w:p>
    <w:p w14:paraId="51BF2CD4" w14:textId="77777777" w:rsidR="00226C30" w:rsidRDefault="00226C30" w:rsidP="005B37AC">
      <w:pPr>
        <w:tabs>
          <w:tab w:val="left" w:pos="1770"/>
        </w:tabs>
        <w:jc w:val="both"/>
        <w:rPr>
          <w:b/>
          <w:bCs/>
        </w:rPr>
      </w:pPr>
    </w:p>
    <w:p w14:paraId="2E27B2C2" w14:textId="77777777" w:rsidR="008721D9" w:rsidRDefault="008721D9" w:rsidP="005B37AC">
      <w:pPr>
        <w:tabs>
          <w:tab w:val="left" w:pos="1770"/>
        </w:tabs>
        <w:jc w:val="both"/>
        <w:rPr>
          <w:b/>
          <w:bCs/>
        </w:rPr>
      </w:pPr>
    </w:p>
    <w:p w14:paraId="44018BFA" w14:textId="77777777" w:rsidR="008721D9" w:rsidRDefault="008721D9" w:rsidP="005B37AC">
      <w:pPr>
        <w:tabs>
          <w:tab w:val="left" w:pos="1770"/>
        </w:tabs>
        <w:jc w:val="both"/>
        <w:rPr>
          <w:b/>
          <w:bCs/>
        </w:rPr>
      </w:pPr>
    </w:p>
    <w:p w14:paraId="0A63C4F3" w14:textId="77777777" w:rsidR="008721D9" w:rsidRDefault="008721D9" w:rsidP="005B37AC">
      <w:pPr>
        <w:tabs>
          <w:tab w:val="left" w:pos="1770"/>
        </w:tabs>
        <w:jc w:val="both"/>
        <w:rPr>
          <w:b/>
          <w:bCs/>
        </w:rPr>
      </w:pPr>
    </w:p>
    <w:p w14:paraId="30874A90" w14:textId="77777777" w:rsidR="008721D9" w:rsidRDefault="008721D9" w:rsidP="005B37AC">
      <w:pPr>
        <w:tabs>
          <w:tab w:val="left" w:pos="1770"/>
        </w:tabs>
        <w:jc w:val="both"/>
        <w:rPr>
          <w:b/>
          <w:bCs/>
        </w:rPr>
      </w:pPr>
    </w:p>
    <w:p w14:paraId="51443733" w14:textId="77777777" w:rsidR="008721D9" w:rsidRDefault="008721D9" w:rsidP="005B37AC">
      <w:pPr>
        <w:tabs>
          <w:tab w:val="left" w:pos="1770"/>
        </w:tabs>
        <w:jc w:val="both"/>
        <w:rPr>
          <w:b/>
          <w:bCs/>
        </w:rPr>
      </w:pPr>
    </w:p>
    <w:p w14:paraId="410684E8" w14:textId="77777777" w:rsidR="008721D9" w:rsidRDefault="008721D9" w:rsidP="005B37AC">
      <w:pPr>
        <w:tabs>
          <w:tab w:val="left" w:pos="1770"/>
        </w:tabs>
        <w:jc w:val="both"/>
        <w:rPr>
          <w:b/>
          <w:bCs/>
        </w:rPr>
      </w:pPr>
    </w:p>
    <w:p w14:paraId="322588E8" w14:textId="77777777" w:rsidR="00226C30" w:rsidRPr="00226C30" w:rsidRDefault="00226C30" w:rsidP="005B37AC">
      <w:pPr>
        <w:tabs>
          <w:tab w:val="left" w:pos="1770"/>
        </w:tabs>
        <w:jc w:val="both"/>
        <w:rPr>
          <w:rFonts w:ascii="Tms Rmn" w:hAnsi="Tms Rmn" w:cs="Tms Rmn"/>
          <w:b/>
          <w:color w:val="000000"/>
        </w:rPr>
      </w:pPr>
      <w:r w:rsidRPr="00226C30">
        <w:rPr>
          <w:rFonts w:ascii="Tms Rmn" w:hAnsi="Tms Rmn" w:cs="Tms Rmn"/>
          <w:b/>
          <w:color w:val="000000"/>
        </w:rPr>
        <w:t>Cronograma</w:t>
      </w:r>
      <w:r>
        <w:rPr>
          <w:rFonts w:ascii="Tms Rmn" w:hAnsi="Tms Rmn" w:cs="Tms Rmn"/>
          <w:b/>
          <w:color w:val="000000"/>
        </w:rPr>
        <w:t xml:space="preserve"> do Plano de Trabalho</w:t>
      </w:r>
      <w:r w:rsidRPr="00226C30">
        <w:rPr>
          <w:rFonts w:ascii="Tms Rmn" w:hAnsi="Tms Rmn" w:cs="Tms Rmn"/>
          <w:b/>
          <w:color w:val="000000"/>
        </w:rPr>
        <w:t>:</w:t>
      </w:r>
    </w:p>
    <w:p w14:paraId="6501F0D7" w14:textId="77777777" w:rsidR="005B37AC" w:rsidRPr="00496469" w:rsidRDefault="005B37AC" w:rsidP="005B37AC">
      <w:pPr>
        <w:tabs>
          <w:tab w:val="left" w:pos="1770"/>
        </w:tabs>
        <w:jc w:val="both"/>
        <w:rPr>
          <w:rFonts w:ascii="Tms Rmn" w:hAnsi="Tms Rmn" w:cs="Tms Rmn"/>
          <w:bCs/>
          <w:color w:val="000000"/>
        </w:rPr>
      </w:pPr>
    </w:p>
    <w:p w14:paraId="168149AA" w14:textId="77777777" w:rsidR="005B37AC" w:rsidRDefault="005B37AC" w:rsidP="005B37AC">
      <w:pPr>
        <w:tabs>
          <w:tab w:val="left" w:pos="1770"/>
        </w:tabs>
        <w:jc w:val="both"/>
        <w:rPr>
          <w:rFonts w:ascii="Tms Rmn" w:hAnsi="Tms Rmn" w:cs="Tms Rmn"/>
          <w:bCs/>
          <w:caps/>
          <w:color w:val="000000"/>
        </w:rPr>
      </w:pPr>
    </w:p>
    <w:p w14:paraId="78F3C543" w14:textId="77777777" w:rsidR="00226C30" w:rsidRDefault="00226C30" w:rsidP="005B37AC">
      <w:pPr>
        <w:tabs>
          <w:tab w:val="left" w:pos="1770"/>
        </w:tabs>
        <w:jc w:val="both"/>
        <w:rPr>
          <w:rFonts w:ascii="Tms Rmn" w:hAnsi="Tms Rmn" w:cs="Tms Rmn"/>
          <w:bCs/>
          <w:caps/>
          <w:color w:val="000000"/>
        </w:rPr>
      </w:pPr>
    </w:p>
    <w:p w14:paraId="3AE3989F" w14:textId="77777777" w:rsidR="00226C30" w:rsidRDefault="00226C30" w:rsidP="005B37AC">
      <w:pPr>
        <w:tabs>
          <w:tab w:val="left" w:pos="1770"/>
        </w:tabs>
        <w:jc w:val="both"/>
        <w:rPr>
          <w:rFonts w:ascii="Tms Rmn" w:hAnsi="Tms Rmn" w:cs="Tms Rmn"/>
          <w:bCs/>
          <w:caps/>
          <w:color w:val="000000"/>
        </w:rPr>
      </w:pPr>
    </w:p>
    <w:p w14:paraId="4862DA36" w14:textId="77777777" w:rsidR="00226C30" w:rsidRDefault="00226C30" w:rsidP="005B37AC">
      <w:pPr>
        <w:tabs>
          <w:tab w:val="left" w:pos="1770"/>
        </w:tabs>
        <w:jc w:val="both"/>
        <w:rPr>
          <w:rFonts w:ascii="Tms Rmn" w:hAnsi="Tms Rmn" w:cs="Tms Rmn"/>
          <w:bCs/>
          <w:caps/>
          <w:color w:val="000000"/>
        </w:rPr>
      </w:pPr>
    </w:p>
    <w:p w14:paraId="135A2A47" w14:textId="77777777" w:rsidR="00226C30" w:rsidRDefault="00226C30" w:rsidP="005B37AC">
      <w:pPr>
        <w:tabs>
          <w:tab w:val="left" w:pos="1770"/>
        </w:tabs>
        <w:jc w:val="both"/>
        <w:rPr>
          <w:rFonts w:ascii="Tms Rmn" w:hAnsi="Tms Rmn" w:cs="Tms Rmn"/>
          <w:bCs/>
          <w:caps/>
          <w:color w:val="000000"/>
        </w:rPr>
      </w:pPr>
    </w:p>
    <w:p w14:paraId="0514A569" w14:textId="77777777" w:rsidR="00226C30" w:rsidRPr="00496469" w:rsidRDefault="00226C30" w:rsidP="005B37AC">
      <w:pPr>
        <w:tabs>
          <w:tab w:val="left" w:pos="1770"/>
        </w:tabs>
        <w:jc w:val="both"/>
        <w:rPr>
          <w:rFonts w:ascii="Tms Rmn" w:hAnsi="Tms Rmn" w:cs="Tms Rmn"/>
          <w:bCs/>
          <w:caps/>
          <w:color w:val="000000"/>
        </w:rPr>
      </w:pPr>
    </w:p>
    <w:p w14:paraId="041A68CB" w14:textId="77777777" w:rsidR="00695E77" w:rsidRDefault="00F44339" w:rsidP="00F44339">
      <w:pPr>
        <w:jc w:val="right"/>
      </w:pPr>
      <w:r>
        <w:t xml:space="preserve">Belo Horizonte, </w:t>
      </w:r>
      <w:proofErr w:type="spellStart"/>
      <w:r>
        <w:t>dd</w:t>
      </w:r>
      <w:proofErr w:type="spellEnd"/>
      <w:r>
        <w:t>/mm/</w:t>
      </w:r>
      <w:proofErr w:type="spellStart"/>
      <w:r>
        <w:t>aaaa</w:t>
      </w:r>
      <w:proofErr w:type="spellEnd"/>
    </w:p>
    <w:p w14:paraId="0432D757" w14:textId="77777777" w:rsidR="00F44339" w:rsidRDefault="00F44339" w:rsidP="00F44339"/>
    <w:p w14:paraId="04B87CD0" w14:textId="3B32F217" w:rsidR="00AF0A7E" w:rsidRDefault="00226C30" w:rsidP="000A34C0">
      <w:pPr>
        <w:jc w:val="both"/>
      </w:pPr>
      <w:r w:rsidRPr="00226C30">
        <w:rPr>
          <w:b/>
          <w:bCs/>
        </w:rPr>
        <w:t>Assinaturas</w:t>
      </w:r>
      <w:r w:rsidR="008721D9">
        <w:rPr>
          <w:b/>
          <w:bCs/>
        </w:rPr>
        <w:t xml:space="preserve"> </w:t>
      </w:r>
      <w:r w:rsidR="008721D9" w:rsidRPr="006B61C3">
        <w:rPr>
          <w:b/>
          <w:bCs/>
          <w:color w:val="FF0000"/>
        </w:rPr>
        <w:t>(orientador/a e discente)</w:t>
      </w:r>
      <w:r w:rsidRPr="006D157A">
        <w:rPr>
          <w:b/>
          <w:bCs/>
          <w:color w:val="000000"/>
        </w:rPr>
        <w:t>:</w:t>
      </w:r>
    </w:p>
    <w:sectPr w:rsidR="00AF0A7E" w:rsidSect="00381564">
      <w:headerReference w:type="default" r:id="rId8"/>
      <w:type w:val="continuous"/>
      <w:pgSz w:w="11905" w:h="16837" w:code="9"/>
      <w:pgMar w:top="1667" w:right="1134" w:bottom="2552" w:left="1418" w:header="283" w:footer="283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1DFE2" w14:textId="77777777" w:rsidR="00EA0B50" w:rsidRDefault="00EA0B50">
      <w:r>
        <w:separator/>
      </w:r>
    </w:p>
  </w:endnote>
  <w:endnote w:type="continuationSeparator" w:id="0">
    <w:p w14:paraId="63FD167D" w14:textId="77777777" w:rsidR="00EA0B50" w:rsidRDefault="00EA0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D657F" w14:textId="77777777" w:rsidR="00EA0B50" w:rsidRDefault="00EA0B50">
      <w:r>
        <w:separator/>
      </w:r>
    </w:p>
  </w:footnote>
  <w:footnote w:type="continuationSeparator" w:id="0">
    <w:p w14:paraId="135397DF" w14:textId="77777777" w:rsidR="00EA0B50" w:rsidRDefault="00EA0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6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325"/>
      <w:gridCol w:w="7031"/>
    </w:tblGrid>
    <w:tr w:rsidR="004551F3" w14:paraId="59CE20B4" w14:textId="77777777">
      <w:trPr>
        <w:trHeight w:val="1701"/>
      </w:trPr>
      <w:tc>
        <w:tcPr>
          <w:tcW w:w="170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593CA09" w14:textId="02795807" w:rsidR="004551F3" w:rsidRDefault="00DC7BC4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0C71C046" wp14:editId="32BC724A">
                <wp:extent cx="1476375" cy="5524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1BA7F02" w14:textId="77777777" w:rsidR="004551F3" w:rsidRDefault="004551F3">
          <w:pPr>
            <w:pStyle w:val="Cabealho"/>
            <w:jc w:val="center"/>
            <w:rPr>
              <w:rFonts w:ascii="Arial" w:hAnsi="Arial" w:cs="Arial"/>
              <w:sz w:val="10"/>
              <w:szCs w:val="10"/>
            </w:rPr>
          </w:pPr>
        </w:p>
        <w:p w14:paraId="3AA72AFF" w14:textId="77777777" w:rsidR="004551F3" w:rsidRPr="001C5FAA" w:rsidRDefault="004551F3">
          <w:pPr>
            <w:pStyle w:val="Cabealho"/>
            <w:tabs>
              <w:tab w:val="clear" w:pos="4419"/>
              <w:tab w:val="clear" w:pos="8838"/>
              <w:tab w:val="center" w:pos="4918"/>
              <w:tab w:val="right" w:pos="9337"/>
            </w:tabs>
            <w:rPr>
              <w:b/>
              <w:bCs/>
              <w:color w:val="4F6228"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4"/>
              <w:szCs w:val="28"/>
            </w:rPr>
            <w:t xml:space="preserve"> </w:t>
          </w:r>
          <w:r w:rsidRPr="001C5FAA">
            <w:rPr>
              <w:b/>
              <w:bCs/>
              <w:color w:val="4F6228"/>
              <w:sz w:val="28"/>
              <w:szCs w:val="28"/>
            </w:rPr>
            <w:t>UNIVERSIDADE FEDERAL DE MINAS GERAIS</w:t>
          </w:r>
        </w:p>
        <w:p w14:paraId="3A29461D" w14:textId="77777777" w:rsidR="004551F3" w:rsidRPr="001C5FAA" w:rsidRDefault="004551F3">
          <w:pPr>
            <w:pStyle w:val="Cabealho"/>
            <w:tabs>
              <w:tab w:val="clear" w:pos="4419"/>
              <w:tab w:val="clear" w:pos="8838"/>
              <w:tab w:val="center" w:pos="4918"/>
              <w:tab w:val="right" w:pos="9337"/>
            </w:tabs>
            <w:rPr>
              <w:b/>
              <w:bCs/>
              <w:color w:val="4F6228"/>
              <w:sz w:val="28"/>
              <w:szCs w:val="28"/>
            </w:rPr>
          </w:pPr>
          <w:r w:rsidRPr="00164A95">
            <w:rPr>
              <w:b/>
              <w:bCs/>
              <w:color w:val="4F6228"/>
              <w:sz w:val="32"/>
              <w:szCs w:val="24"/>
            </w:rPr>
            <w:t xml:space="preserve"> </w:t>
          </w:r>
          <w:r w:rsidRPr="001C5FAA">
            <w:rPr>
              <w:b/>
              <w:bCs/>
              <w:color w:val="4F6228"/>
              <w:sz w:val="28"/>
              <w:szCs w:val="28"/>
            </w:rPr>
            <w:t>Faculdade de Filosofia e Ciências Humanas</w:t>
          </w:r>
        </w:p>
        <w:p w14:paraId="5C739954" w14:textId="77777777" w:rsidR="004551F3" w:rsidRDefault="004551F3" w:rsidP="00381564">
          <w:pPr>
            <w:pStyle w:val="Cabealho"/>
            <w:tabs>
              <w:tab w:val="clear" w:pos="4419"/>
              <w:tab w:val="clear" w:pos="8838"/>
              <w:tab w:val="center" w:pos="4918"/>
              <w:tab w:val="right" w:pos="9337"/>
            </w:tabs>
            <w:rPr>
              <w:rFonts w:ascii="Arial" w:hAnsi="Arial" w:cs="Arial"/>
              <w:b/>
              <w:bCs/>
              <w:sz w:val="28"/>
              <w:szCs w:val="28"/>
            </w:rPr>
          </w:pPr>
          <w:r w:rsidRPr="001C5FAA">
            <w:rPr>
              <w:b/>
              <w:bCs/>
              <w:color w:val="4F6228"/>
              <w:sz w:val="28"/>
              <w:szCs w:val="28"/>
            </w:rPr>
            <w:t xml:space="preserve"> Programa de Pós-Graduação em Psicologia</w:t>
          </w:r>
        </w:p>
      </w:tc>
    </w:tr>
  </w:tbl>
  <w:p w14:paraId="53C97687" w14:textId="77777777" w:rsidR="004551F3" w:rsidRDefault="004551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A7852"/>
    <w:multiLevelType w:val="multilevel"/>
    <w:tmpl w:val="4810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AB1FDE"/>
    <w:multiLevelType w:val="hybridMultilevel"/>
    <w:tmpl w:val="ECC01DBE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927691798">
    <w:abstractNumId w:val="0"/>
  </w:num>
  <w:num w:numId="2" w16cid:durableId="1052389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Y1MjE3MzQzNzUxtTBQ0lEKTi0uzszPAykwrAUAMwGl/iwAAAA="/>
  </w:docVars>
  <w:rsids>
    <w:rsidRoot w:val="00A92247"/>
    <w:rsid w:val="0000123A"/>
    <w:rsid w:val="00002752"/>
    <w:rsid w:val="0000382C"/>
    <w:rsid w:val="00007801"/>
    <w:rsid w:val="00007BC5"/>
    <w:rsid w:val="00013C17"/>
    <w:rsid w:val="00015885"/>
    <w:rsid w:val="000219A5"/>
    <w:rsid w:val="00031DA8"/>
    <w:rsid w:val="00035D76"/>
    <w:rsid w:val="000362F5"/>
    <w:rsid w:val="000376F1"/>
    <w:rsid w:val="000445B3"/>
    <w:rsid w:val="00053624"/>
    <w:rsid w:val="000536A1"/>
    <w:rsid w:val="00082BD9"/>
    <w:rsid w:val="00083F13"/>
    <w:rsid w:val="00091C95"/>
    <w:rsid w:val="00092E30"/>
    <w:rsid w:val="000A34C0"/>
    <w:rsid w:val="000B1796"/>
    <w:rsid w:val="000B3610"/>
    <w:rsid w:val="000B7D02"/>
    <w:rsid w:val="000D77EA"/>
    <w:rsid w:val="000E1FBF"/>
    <w:rsid w:val="000E24A0"/>
    <w:rsid w:val="00100124"/>
    <w:rsid w:val="00101075"/>
    <w:rsid w:val="00111E92"/>
    <w:rsid w:val="0011289E"/>
    <w:rsid w:val="00120050"/>
    <w:rsid w:val="00127084"/>
    <w:rsid w:val="00134869"/>
    <w:rsid w:val="001443BE"/>
    <w:rsid w:val="001635D3"/>
    <w:rsid w:val="00164A95"/>
    <w:rsid w:val="001A6F1D"/>
    <w:rsid w:val="001B5650"/>
    <w:rsid w:val="001B674F"/>
    <w:rsid w:val="001B7AD0"/>
    <w:rsid w:val="001C1335"/>
    <w:rsid w:val="001C517B"/>
    <w:rsid w:val="001C5FAA"/>
    <w:rsid w:val="001D4DBB"/>
    <w:rsid w:val="001E124A"/>
    <w:rsid w:val="001F78C4"/>
    <w:rsid w:val="002225B4"/>
    <w:rsid w:val="00224DC5"/>
    <w:rsid w:val="00226C30"/>
    <w:rsid w:val="0023667F"/>
    <w:rsid w:val="00244EEE"/>
    <w:rsid w:val="00247F28"/>
    <w:rsid w:val="00255856"/>
    <w:rsid w:val="00261EA5"/>
    <w:rsid w:val="002A3812"/>
    <w:rsid w:val="002A6773"/>
    <w:rsid w:val="002B09B2"/>
    <w:rsid w:val="002B4E12"/>
    <w:rsid w:val="002C2B4A"/>
    <w:rsid w:val="002D7F60"/>
    <w:rsid w:val="002E0DEC"/>
    <w:rsid w:val="002E62F7"/>
    <w:rsid w:val="0030254A"/>
    <w:rsid w:val="0030368C"/>
    <w:rsid w:val="00307B96"/>
    <w:rsid w:val="00310B33"/>
    <w:rsid w:val="00325D88"/>
    <w:rsid w:val="0033078D"/>
    <w:rsid w:val="00332488"/>
    <w:rsid w:val="00341765"/>
    <w:rsid w:val="003420C0"/>
    <w:rsid w:val="00347DCF"/>
    <w:rsid w:val="0035395B"/>
    <w:rsid w:val="00356670"/>
    <w:rsid w:val="00365BEA"/>
    <w:rsid w:val="003664F9"/>
    <w:rsid w:val="0037638C"/>
    <w:rsid w:val="003809E7"/>
    <w:rsid w:val="00381564"/>
    <w:rsid w:val="00386548"/>
    <w:rsid w:val="003974BB"/>
    <w:rsid w:val="003A3A14"/>
    <w:rsid w:val="003A514B"/>
    <w:rsid w:val="003D0A54"/>
    <w:rsid w:val="003D43E5"/>
    <w:rsid w:val="003D7658"/>
    <w:rsid w:val="003D7A0F"/>
    <w:rsid w:val="003F23DA"/>
    <w:rsid w:val="003F61A3"/>
    <w:rsid w:val="004038E6"/>
    <w:rsid w:val="00414163"/>
    <w:rsid w:val="00416925"/>
    <w:rsid w:val="00416FFA"/>
    <w:rsid w:val="00423D9C"/>
    <w:rsid w:val="0043264B"/>
    <w:rsid w:val="004543CD"/>
    <w:rsid w:val="004551F3"/>
    <w:rsid w:val="00470C98"/>
    <w:rsid w:val="0047557F"/>
    <w:rsid w:val="004764B6"/>
    <w:rsid w:val="00482158"/>
    <w:rsid w:val="00482B12"/>
    <w:rsid w:val="00487DB2"/>
    <w:rsid w:val="0049529D"/>
    <w:rsid w:val="004A1EF2"/>
    <w:rsid w:val="004B3D05"/>
    <w:rsid w:val="004C3F33"/>
    <w:rsid w:val="004E1ED0"/>
    <w:rsid w:val="004E251A"/>
    <w:rsid w:val="004E3CE5"/>
    <w:rsid w:val="004E5143"/>
    <w:rsid w:val="004F2E22"/>
    <w:rsid w:val="004F675C"/>
    <w:rsid w:val="00515EBA"/>
    <w:rsid w:val="0053061B"/>
    <w:rsid w:val="0053286F"/>
    <w:rsid w:val="00533588"/>
    <w:rsid w:val="00543432"/>
    <w:rsid w:val="00543F4C"/>
    <w:rsid w:val="00571FB1"/>
    <w:rsid w:val="00574390"/>
    <w:rsid w:val="005812CA"/>
    <w:rsid w:val="005911DD"/>
    <w:rsid w:val="00594F56"/>
    <w:rsid w:val="005979E7"/>
    <w:rsid w:val="005A696C"/>
    <w:rsid w:val="005B37AC"/>
    <w:rsid w:val="005B6072"/>
    <w:rsid w:val="005E247A"/>
    <w:rsid w:val="005F2343"/>
    <w:rsid w:val="005F3B6D"/>
    <w:rsid w:val="005F7F11"/>
    <w:rsid w:val="00602E7C"/>
    <w:rsid w:val="00605A1A"/>
    <w:rsid w:val="006145BC"/>
    <w:rsid w:val="00631DE2"/>
    <w:rsid w:val="006335BD"/>
    <w:rsid w:val="0063431F"/>
    <w:rsid w:val="00634538"/>
    <w:rsid w:val="006370C0"/>
    <w:rsid w:val="00641744"/>
    <w:rsid w:val="00643F9F"/>
    <w:rsid w:val="006611FE"/>
    <w:rsid w:val="00664FF2"/>
    <w:rsid w:val="006736AC"/>
    <w:rsid w:val="00676B79"/>
    <w:rsid w:val="00685670"/>
    <w:rsid w:val="00691FD5"/>
    <w:rsid w:val="00695E77"/>
    <w:rsid w:val="006A3E0C"/>
    <w:rsid w:val="006A4E04"/>
    <w:rsid w:val="006A7076"/>
    <w:rsid w:val="006B61C3"/>
    <w:rsid w:val="006C0A69"/>
    <w:rsid w:val="006D0709"/>
    <w:rsid w:val="006D157A"/>
    <w:rsid w:val="00706930"/>
    <w:rsid w:val="00714D6B"/>
    <w:rsid w:val="00722E33"/>
    <w:rsid w:val="00725DFF"/>
    <w:rsid w:val="00727354"/>
    <w:rsid w:val="00737172"/>
    <w:rsid w:val="007506ED"/>
    <w:rsid w:val="00767ACD"/>
    <w:rsid w:val="00775B67"/>
    <w:rsid w:val="00776926"/>
    <w:rsid w:val="00783DC3"/>
    <w:rsid w:val="007A704B"/>
    <w:rsid w:val="007B3B43"/>
    <w:rsid w:val="007C418E"/>
    <w:rsid w:val="007C425C"/>
    <w:rsid w:val="007D3E1D"/>
    <w:rsid w:val="007E49F4"/>
    <w:rsid w:val="007F0F2F"/>
    <w:rsid w:val="007F2D7A"/>
    <w:rsid w:val="007F4551"/>
    <w:rsid w:val="0080128A"/>
    <w:rsid w:val="0081716A"/>
    <w:rsid w:val="008217E3"/>
    <w:rsid w:val="0083309F"/>
    <w:rsid w:val="00833B35"/>
    <w:rsid w:val="008435D9"/>
    <w:rsid w:val="00854B5E"/>
    <w:rsid w:val="00862BB5"/>
    <w:rsid w:val="008721D9"/>
    <w:rsid w:val="008750C4"/>
    <w:rsid w:val="00884B8C"/>
    <w:rsid w:val="0089381B"/>
    <w:rsid w:val="008A11F1"/>
    <w:rsid w:val="008A7579"/>
    <w:rsid w:val="008B0000"/>
    <w:rsid w:val="008B4FAA"/>
    <w:rsid w:val="008D076F"/>
    <w:rsid w:val="008E648C"/>
    <w:rsid w:val="008E76C2"/>
    <w:rsid w:val="008F47DE"/>
    <w:rsid w:val="00900E4F"/>
    <w:rsid w:val="009075CA"/>
    <w:rsid w:val="00915B80"/>
    <w:rsid w:val="009212B9"/>
    <w:rsid w:val="009212CB"/>
    <w:rsid w:val="0092177D"/>
    <w:rsid w:val="0093799F"/>
    <w:rsid w:val="009444A1"/>
    <w:rsid w:val="00945BA4"/>
    <w:rsid w:val="009546BA"/>
    <w:rsid w:val="00960528"/>
    <w:rsid w:val="009650F4"/>
    <w:rsid w:val="009755B1"/>
    <w:rsid w:val="00980A8B"/>
    <w:rsid w:val="00987441"/>
    <w:rsid w:val="00992246"/>
    <w:rsid w:val="00992AB8"/>
    <w:rsid w:val="009B61D8"/>
    <w:rsid w:val="009C7D66"/>
    <w:rsid w:val="009E29E3"/>
    <w:rsid w:val="009E3928"/>
    <w:rsid w:val="00A05DA8"/>
    <w:rsid w:val="00A235BD"/>
    <w:rsid w:val="00A27429"/>
    <w:rsid w:val="00A32CB2"/>
    <w:rsid w:val="00A4011B"/>
    <w:rsid w:val="00A442F6"/>
    <w:rsid w:val="00A90761"/>
    <w:rsid w:val="00A9185C"/>
    <w:rsid w:val="00A92247"/>
    <w:rsid w:val="00AB5DA0"/>
    <w:rsid w:val="00AD1A5A"/>
    <w:rsid w:val="00AD74F1"/>
    <w:rsid w:val="00AF0175"/>
    <w:rsid w:val="00AF0A7E"/>
    <w:rsid w:val="00AF189A"/>
    <w:rsid w:val="00AF3D58"/>
    <w:rsid w:val="00AF43A0"/>
    <w:rsid w:val="00AF6E14"/>
    <w:rsid w:val="00B0246C"/>
    <w:rsid w:val="00B15F9F"/>
    <w:rsid w:val="00B23A8E"/>
    <w:rsid w:val="00B273F6"/>
    <w:rsid w:val="00B344A2"/>
    <w:rsid w:val="00B34B27"/>
    <w:rsid w:val="00B62119"/>
    <w:rsid w:val="00B700E9"/>
    <w:rsid w:val="00B82669"/>
    <w:rsid w:val="00B9759A"/>
    <w:rsid w:val="00BA1993"/>
    <w:rsid w:val="00BE4A32"/>
    <w:rsid w:val="00BF6B28"/>
    <w:rsid w:val="00C11C69"/>
    <w:rsid w:val="00C22AA1"/>
    <w:rsid w:val="00C25633"/>
    <w:rsid w:val="00C316A0"/>
    <w:rsid w:val="00C41B27"/>
    <w:rsid w:val="00C468D2"/>
    <w:rsid w:val="00C5168F"/>
    <w:rsid w:val="00C51DD3"/>
    <w:rsid w:val="00C55DD4"/>
    <w:rsid w:val="00C57BCD"/>
    <w:rsid w:val="00C61797"/>
    <w:rsid w:val="00C62F0B"/>
    <w:rsid w:val="00C63051"/>
    <w:rsid w:val="00C7454A"/>
    <w:rsid w:val="00C91F5B"/>
    <w:rsid w:val="00C93820"/>
    <w:rsid w:val="00CA3A93"/>
    <w:rsid w:val="00CA3CDA"/>
    <w:rsid w:val="00CA6C3C"/>
    <w:rsid w:val="00CB47FC"/>
    <w:rsid w:val="00CB7569"/>
    <w:rsid w:val="00CC3E39"/>
    <w:rsid w:val="00CC45F2"/>
    <w:rsid w:val="00CC6755"/>
    <w:rsid w:val="00CC7CB2"/>
    <w:rsid w:val="00CE02E0"/>
    <w:rsid w:val="00CE2F41"/>
    <w:rsid w:val="00CE4B9C"/>
    <w:rsid w:val="00CF5907"/>
    <w:rsid w:val="00D00452"/>
    <w:rsid w:val="00D0524C"/>
    <w:rsid w:val="00D206AD"/>
    <w:rsid w:val="00D21D43"/>
    <w:rsid w:val="00D445CA"/>
    <w:rsid w:val="00D47435"/>
    <w:rsid w:val="00D65B29"/>
    <w:rsid w:val="00D84E1C"/>
    <w:rsid w:val="00D85113"/>
    <w:rsid w:val="00D8532D"/>
    <w:rsid w:val="00DC1C0E"/>
    <w:rsid w:val="00DC6207"/>
    <w:rsid w:val="00DC7BC4"/>
    <w:rsid w:val="00DE2E82"/>
    <w:rsid w:val="00DE6E8C"/>
    <w:rsid w:val="00DF0CBA"/>
    <w:rsid w:val="00E05F02"/>
    <w:rsid w:val="00E062C0"/>
    <w:rsid w:val="00E076AC"/>
    <w:rsid w:val="00E076BD"/>
    <w:rsid w:val="00E27400"/>
    <w:rsid w:val="00E60ABB"/>
    <w:rsid w:val="00E62469"/>
    <w:rsid w:val="00E71B31"/>
    <w:rsid w:val="00E80795"/>
    <w:rsid w:val="00E85E4B"/>
    <w:rsid w:val="00EA0B50"/>
    <w:rsid w:val="00EA5DD8"/>
    <w:rsid w:val="00EB3F87"/>
    <w:rsid w:val="00EB5E8A"/>
    <w:rsid w:val="00EC6F6D"/>
    <w:rsid w:val="00ED04BF"/>
    <w:rsid w:val="00ED17B5"/>
    <w:rsid w:val="00ED79BD"/>
    <w:rsid w:val="00F075C9"/>
    <w:rsid w:val="00F14C1E"/>
    <w:rsid w:val="00F2497A"/>
    <w:rsid w:val="00F25291"/>
    <w:rsid w:val="00F345E7"/>
    <w:rsid w:val="00F3631B"/>
    <w:rsid w:val="00F378CA"/>
    <w:rsid w:val="00F44339"/>
    <w:rsid w:val="00F4690B"/>
    <w:rsid w:val="00F56682"/>
    <w:rsid w:val="00F5772B"/>
    <w:rsid w:val="00F721C0"/>
    <w:rsid w:val="00F80E71"/>
    <w:rsid w:val="00F91252"/>
    <w:rsid w:val="00FA7D21"/>
    <w:rsid w:val="00FA7DB0"/>
    <w:rsid w:val="00FB428F"/>
    <w:rsid w:val="00FC0788"/>
    <w:rsid w:val="00FC157C"/>
    <w:rsid w:val="00FD0242"/>
    <w:rsid w:val="00FF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B0030C"/>
  <w15:chartTrackingRefBased/>
  <w15:docId w15:val="{9B9C0535-1EA6-4A79-A2C1-2C07572DB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3264B"/>
    <w:rPr>
      <w:sz w:val="24"/>
      <w:szCs w:val="24"/>
      <w:lang w:bidi="ar-SA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pPr>
      <w:widowControl w:val="0"/>
      <w:autoSpaceDE w:val="0"/>
      <w:autoSpaceDN w:val="0"/>
      <w:adjustRightInd w:val="0"/>
    </w:pPr>
    <w:rPr>
      <w:lang w:bidi="ar-SA"/>
    </w:rPr>
  </w:style>
  <w:style w:type="paragraph" w:styleId="Cabealho">
    <w:name w:val="header"/>
    <w:basedOn w:val="Padro"/>
    <w:pPr>
      <w:tabs>
        <w:tab w:val="center" w:pos="4419"/>
        <w:tab w:val="right" w:pos="8838"/>
      </w:tabs>
    </w:pPr>
  </w:style>
  <w:style w:type="paragraph" w:styleId="Rodap">
    <w:name w:val="footer"/>
    <w:basedOn w:val="Padro"/>
    <w:pPr>
      <w:tabs>
        <w:tab w:val="center" w:pos="4419"/>
        <w:tab w:val="right" w:pos="8838"/>
      </w:tabs>
    </w:pPr>
  </w:style>
  <w:style w:type="paragraph" w:customStyle="1" w:styleId="Corpodotexto">
    <w:name w:val="Corpo do texto"/>
    <w:basedOn w:val="Padro"/>
    <w:pPr>
      <w:spacing w:after="120"/>
    </w:pPr>
  </w:style>
  <w:style w:type="paragraph" w:customStyle="1" w:styleId="Contedodetabela">
    <w:name w:val="Conteúdo de tabela"/>
    <w:basedOn w:val="Corpodotexto"/>
  </w:style>
  <w:style w:type="paragraph" w:customStyle="1" w:styleId="Ttulodetabela">
    <w:name w:val="Título de tabela"/>
    <w:basedOn w:val="Contedodetabela"/>
    <w:pPr>
      <w:jc w:val="center"/>
    </w:pPr>
    <w:rPr>
      <w:b/>
      <w:bCs/>
      <w:i/>
      <w:iCs/>
    </w:rPr>
  </w:style>
  <w:style w:type="character" w:customStyle="1" w:styleId="WW-Fontepargpadro">
    <w:name w:val="WW-Fonte parág. padrão"/>
  </w:style>
  <w:style w:type="character" w:customStyle="1" w:styleId="WW-Hyperlink">
    <w:name w:val="WW-Hyperlink"/>
    <w:rPr>
      <w:color w:val="0000FF"/>
      <w:u w:val="single"/>
    </w:rPr>
  </w:style>
  <w:style w:type="character" w:customStyle="1" w:styleId="LinkInternet">
    <w:name w:val="Link Internet"/>
    <w:rPr>
      <w:color w:val="000080"/>
      <w:u w:val="single"/>
    </w:rPr>
  </w:style>
  <w:style w:type="character" w:styleId="Hyperlink">
    <w:name w:val="Hyperlink"/>
    <w:rPr>
      <w:color w:val="0000FF"/>
      <w:u w:val="single"/>
    </w:rPr>
  </w:style>
  <w:style w:type="table" w:styleId="Tabelacomgrade">
    <w:name w:val="Table Grid"/>
    <w:basedOn w:val="Tabelanormal"/>
    <w:rsid w:val="00E274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C2B4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84E1C"/>
    <w:pPr>
      <w:spacing w:before="100" w:beforeAutospacing="1" w:after="100" w:afterAutospacing="1"/>
    </w:pPr>
  </w:style>
  <w:style w:type="character" w:styleId="Forte">
    <w:name w:val="Strong"/>
    <w:qFormat/>
    <w:rsid w:val="00D84E1C"/>
    <w:rPr>
      <w:b/>
      <w:bCs/>
    </w:rPr>
  </w:style>
  <w:style w:type="character" w:styleId="HiperlinkVisitado">
    <w:name w:val="FollowedHyperlink"/>
    <w:rsid w:val="00127084"/>
    <w:rPr>
      <w:color w:val="800080"/>
      <w:u w:val="single"/>
    </w:rPr>
  </w:style>
  <w:style w:type="paragraph" w:styleId="EndereoHTML">
    <w:name w:val="HTML Address"/>
    <w:basedOn w:val="Normal"/>
    <w:rsid w:val="00EB3F87"/>
    <w:rPr>
      <w:i/>
      <w:iCs/>
    </w:rPr>
  </w:style>
  <w:style w:type="character" w:customStyle="1" w:styleId="apple-converted-space">
    <w:name w:val="apple-converted-space"/>
    <w:basedOn w:val="Fontepargpadro"/>
    <w:rsid w:val="00691FD5"/>
  </w:style>
  <w:style w:type="paragraph" w:styleId="MapadoDocumento">
    <w:name w:val="Document Map"/>
    <w:basedOn w:val="Normal"/>
    <w:link w:val="MapadoDocumentoChar"/>
    <w:rsid w:val="006A3E0C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link w:val="MapadoDocumento"/>
    <w:rsid w:val="006A3E0C"/>
    <w:rPr>
      <w:rFonts w:ascii="Tahoma" w:hAnsi="Tahoma" w:cs="Tahoma"/>
      <w:sz w:val="16"/>
      <w:szCs w:val="16"/>
    </w:rPr>
  </w:style>
  <w:style w:type="character" w:styleId="MenoPendente">
    <w:name w:val="Unresolved Mention"/>
    <w:uiPriority w:val="99"/>
    <w:semiHidden/>
    <w:unhideWhenUsed/>
    <w:rsid w:val="00EA5D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981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21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1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6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4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818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1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106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64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821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15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74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4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os\Of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E75FC-716C-4C15-930A-91DDEAC71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</Template>
  <TotalTime>0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FAFICH</dc:creator>
  <cp:keywords/>
  <cp:lastModifiedBy>Fabrício Veliq</cp:lastModifiedBy>
  <cp:revision>2</cp:revision>
  <cp:lastPrinted>2020-08-07T13:53:00Z</cp:lastPrinted>
  <dcterms:created xsi:type="dcterms:W3CDTF">2025-02-20T14:27:00Z</dcterms:created>
  <dcterms:modified xsi:type="dcterms:W3CDTF">2025-02-20T14:27:00Z</dcterms:modified>
</cp:coreProperties>
</file>